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196"/>
        <w:gridCol w:w="1631"/>
        <w:gridCol w:w="2611"/>
      </w:tblGrid>
      <w:tr w:rsidR="000172E5" w:rsidRPr="00637200" w:rsidTr="00F21761">
        <w:trPr>
          <w:trHeight w:val="678"/>
        </w:trPr>
        <w:sdt>
          <w:sdtPr>
            <w:id w:val="-1908759595"/>
            <w:placeholder>
              <w:docPart w:val="45C74DA7B0F242BE9382A2E6C7F28E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98" w:type="dxa"/>
                <w:gridSpan w:val="4"/>
                <w:shd w:val="clear" w:color="auto" w:fill="A7D2EF" w:themeFill="accent2" w:themeFillTint="40"/>
                <w:vAlign w:val="bottom"/>
              </w:tcPr>
              <w:p w:rsidR="000172E5" w:rsidRPr="00637200" w:rsidRDefault="00A26A91" w:rsidP="0023335C">
                <w:pPr>
                  <w:pStyle w:val="Naslov1"/>
                  <w:jc w:val="center"/>
                  <w:outlineLvl w:val="0"/>
                </w:pPr>
                <w:r w:rsidRPr="00A26A91">
                  <w:rPr>
                    <w:rStyle w:val="Naslov1Char"/>
                    <w:rFonts w:ascii="Merriweather" w:hAnsi="Merriweather"/>
                    <w:b/>
                    <w:sz w:val="24"/>
                    <w:lang w:bidi="hr-HR"/>
                  </w:rPr>
                  <w:t>PRIJAVA OBRANE DIPLOMSKOG RADA</w:t>
                </w:r>
              </w:p>
            </w:tc>
          </w:sdtContent>
        </w:sdt>
      </w:tr>
      <w:tr w:rsidR="000172E5" w:rsidRPr="00846B76" w:rsidTr="00F21761">
        <w:trPr>
          <w:trHeight w:val="627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1621259925"/>
            <w:placeholder>
              <w:docPart w:val="98AF07CD494044D5839BFDA3FE4955E0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3260" w:type="dxa"/>
                <w:vAlign w:val="bottom"/>
              </w:tcPr>
              <w:p w:rsidR="000172E5" w:rsidRPr="00A26A91" w:rsidRDefault="007147D7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Ime</w:t>
                </w:r>
                <w:r w:rsidR="00A26A91"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 xml:space="preserve"> i prezime</w:t>
                </w:r>
              </w:p>
            </w:tc>
            <w:bookmarkEnd w:id="0" w:displacedByCustomXml="next"/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538125486"/>
            <w:placeholder>
              <w:docPart w:val="5C8600037BC64F4AB256F0F97F5213F0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57496A">
                  <w:rPr>
                    <w:rStyle w:val="Tekstrezerviranogmjesta"/>
                    <w:rFonts w:ascii="Times New Roman" w:hAnsi="Times New Roman" w:cs="Times New Roman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654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-1470592894"/>
            <w:placeholder>
              <w:docPart w:val="98C833C5520D4EC88673D7A6A7300A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JMBAG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271620237"/>
            <w:placeholder>
              <w:docPart w:val="42DEE476132A42DFA870442C7C7D3A36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57496A">
                  <w:rPr>
                    <w:rStyle w:val="Tekstrezerviranogmjesta"/>
                    <w:rFonts w:ascii="Times New Roman" w:hAnsi="Times New Roman" w:cs="Times New Roman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1050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946660661"/>
            <w:placeholder>
              <w:docPart w:val="A0771433E99E451982D5BDCA5E8922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A26A91" w:rsidRDefault="007147D7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Mobitel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437213567"/>
            <w:placeholder>
              <w:docPart w:val="5E12696915FE48C6846DCBCB34A71E00"/>
            </w:placeholder>
            <w:showingPlcHdr/>
          </w:sdtPr>
          <w:sdtEndPr/>
          <w:sdtContent>
            <w:tc>
              <w:tcPr>
                <w:tcW w:w="2196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223447272"/>
            <w:placeholder>
              <w:docPart w:val="36AA3EE43227485FB9E8977F3C178E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1" w:type="dxa"/>
                <w:tcBorders>
                  <w:top w:val="single" w:sz="4" w:space="0" w:color="auto"/>
                </w:tcBorders>
                <w:vAlign w:val="bottom"/>
              </w:tcPr>
              <w:p w:rsidR="000172E5" w:rsidRPr="00A26A91" w:rsidRDefault="00A26A91" w:rsidP="00A26A91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Adresa e-pošte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619216964"/>
            <w:placeholder>
              <w:docPart w:val="6C08DEACACB14B4C89F58B50564F9991"/>
            </w:placeholder>
            <w:showingPlcHdr/>
          </w:sdtPr>
          <w:sdtEndPr/>
          <w:sdtContent>
            <w:tc>
              <w:tcPr>
                <w:tcW w:w="26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778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1334104394"/>
            <w:placeholder>
              <w:docPart w:val="E5CA341E77404F6BBC893C6258B02B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Adresa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1363479164"/>
            <w:placeholder>
              <w:docPart w:val="CEFB789A317B43EE847773BD719DB08F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A26A91" w:rsidRPr="00846B76" w:rsidTr="00F21761">
        <w:trPr>
          <w:trHeight w:val="576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1508016809"/>
            <w:placeholder>
              <w:docPart w:val="7D27237945DB41C09D96F0C845D8DF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A26A91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Mentor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350552083"/>
            <w:placeholder>
              <w:docPart w:val="3681B29BFD4E486E834B0460DC749A60"/>
            </w:placeholder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sdt>
                <w:sdtPr>
                  <w:rPr>
                    <w:rFonts w:ascii="Merriweather" w:hAnsi="Merriweather"/>
                    <w:b/>
                    <w:sz w:val="22"/>
                    <w:szCs w:val="24"/>
                  </w:rPr>
                  <w:id w:val="-1105570372"/>
                  <w:placeholder>
                    <w:docPart w:val="9329A8AF7CCF4E97AF8462ABF2B76804"/>
                  </w:placeholder>
                  <w:showingPlcHdr/>
                  <w:dropDownList>
                    <w:listItem w:value="Odaberite stavku."/>
                    <w:listItem w:displayText="prof. dr. art. Ana Vivoda" w:value="prof. dr. art. Ana Vivoda"/>
                    <w:listItem w:displayText="izv. prof. dr. sc. Sanja Vrcić-Mataija" w:value="izv. prof. dr. sc. Sanja Vrcić-Mataija"/>
                    <w:listItem w:displayText="izv. prof. dr. sc. Jasminka Brala-Mudrovčić" w:value="izv. prof. dr. sc. Jasminka Brala-Mudrovčić"/>
                    <w:listItem w:displayText="izv. prof. dr. sc. Katica Balenović" w:value="izv. prof. dr. sc. Katica Balenović"/>
                    <w:listItem w:displayText="izv. prof. dr. sc. Krešimir Žganec" w:value="izv. prof. dr. sc. Krešimir Žganec"/>
                    <w:listItem w:displayText="doc. dr. sc. Ivana Crljenko" w:value="doc. dr. sc. Ivana Crljenko"/>
                    <w:listItem w:displayText="izv. prof. dr. sc. Anela Nikčević-Milković" w:value="izv. prof. dr. sc. Anela Nikčević-Milković"/>
                    <w:listItem w:displayText="doc. art. Tvrtko Sarić" w:value="doc. art. Tvrtko Sarić"/>
                    <w:listItem w:displayText="doc. dr. sc. Dodi Malada" w:value="doc. dr. sc. Dodi Malada"/>
                    <w:listItem w:displayText="doc. dr. sc. Ines Cvitković Kalanjoš" w:value="doc. dr. sc. Ines Cvitković Kalanjoš"/>
                    <w:listItem w:displayText="dr. sc. Damir Mikoč, v. predavač" w:value="dr. sc. Damir Mikoč, v. predavač"/>
                    <w:listItem w:displayText="dr. sc. Denis Jurković" w:value="dr. sc. Denis Jurković"/>
                    <w:listItem w:displayText="doc. dr. sc. Ante Delić" w:value="doc. dr. sc. Ante Delić"/>
                  </w:dropDownList>
                </w:sdtPr>
                <w:sdtEndPr/>
                <w:sdtContent>
                  <w:p w:rsidR="00A26A91" w:rsidRPr="00A26A91" w:rsidRDefault="00473BC7" w:rsidP="0023335C">
                    <w:pPr>
                      <w:rPr>
                        <w:rFonts w:ascii="Merriweather" w:hAnsi="Merriweather"/>
                        <w:b/>
                        <w:sz w:val="22"/>
                        <w:szCs w:val="24"/>
                      </w:rPr>
                    </w:pPr>
                    <w:r w:rsidRPr="00F13A1E">
                      <w:rPr>
                        <w:rStyle w:val="Tekstrezerviranogmjesta"/>
                      </w:rPr>
                      <w:t>Odaberite stavku.</w:t>
                    </w:r>
                  </w:p>
                </w:sdtContent>
              </w:sdt>
            </w:tc>
          </w:sdtContent>
        </w:sdt>
      </w:tr>
      <w:tr w:rsidR="00A26A91" w:rsidRPr="00846B76" w:rsidTr="00F21761">
        <w:trPr>
          <w:trHeight w:val="576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-241100542"/>
            <w:placeholder>
              <w:docPart w:val="DECA3FCDEFBF4C36BEB3B63F7920B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A26A91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 xml:space="preserve">Komentor </w:t>
                </w:r>
                <w:r w:rsidRPr="00A26A91">
                  <w:rPr>
                    <w:rFonts w:ascii="Merriweather" w:hAnsi="Merriweather"/>
                    <w:sz w:val="18"/>
                    <w:szCs w:val="24"/>
                    <w:lang w:bidi="hr-HR"/>
                  </w:rPr>
                  <w:t>(ako student ima komentora)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657660021"/>
            <w:placeholder>
              <w:docPart w:val="AC7AD25B81B948769C80AB6A6C93120B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A26A91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640"/>
        </w:trPr>
        <w:sdt>
          <w:sdtPr>
            <w:rPr>
              <w:rFonts w:ascii="Merriweather" w:hAnsi="Merriweather"/>
              <w:b/>
              <w:sz w:val="24"/>
            </w:rPr>
            <w:id w:val="-2047821762"/>
            <w:placeholder>
              <w:docPart w:val="7BBC98036B1B44F88916CCF06E0DD4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FC56EE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4"/>
                  </w:rPr>
                </w:pPr>
                <w:r w:rsidRPr="00FC56EE">
                  <w:rPr>
                    <w:rFonts w:ascii="Merriweather" w:hAnsi="Merriweather"/>
                    <w:b/>
                    <w:sz w:val="24"/>
                    <w:lang w:bidi="hr-HR"/>
                  </w:rPr>
                  <w:t>Naslov odobrene teme diplomskog rada</w:t>
                </w:r>
              </w:p>
            </w:tc>
          </w:sdtContent>
        </w:sdt>
        <w:sdt>
          <w:sdtPr>
            <w:id w:val="-1972126824"/>
            <w:placeholder>
              <w:docPart w:val="A05961507F9B4266AB690B345572575D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F21761" w:rsidP="00F21761"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1037"/>
        </w:trPr>
        <w:sdt>
          <w:sdtPr>
            <w:rPr>
              <w:rFonts w:ascii="Merriweather" w:hAnsi="Merriweather"/>
              <w:b/>
              <w:sz w:val="24"/>
            </w:rPr>
            <w:id w:val="-1368443858"/>
            <w:placeholder>
              <w:docPart w:val="3E4343374E29433EBD4C9231D4889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FC56EE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4"/>
                  </w:rPr>
                </w:pPr>
                <w:r w:rsidRPr="00FC56EE">
                  <w:rPr>
                    <w:rFonts w:ascii="Merriweather" w:hAnsi="Merriweather"/>
                    <w:b/>
                    <w:sz w:val="24"/>
                    <w:lang w:bidi="hr-HR"/>
                  </w:rPr>
                  <w:t>Naslov odobrene teme diplomskog rada na engleskom jeziku</w:t>
                </w:r>
              </w:p>
            </w:tc>
          </w:sdtContent>
        </w:sdt>
        <w:sdt>
          <w:sdtPr>
            <w:id w:val="1097910476"/>
            <w:placeholder>
              <w:docPart w:val="1BE1A5249A1A455C86098E95E4ED98E8"/>
            </w:placeholder>
            <w:showingPlcHdr/>
            <w:text/>
          </w:sdtPr>
          <w:sdtEndPr/>
          <w:sdtContent>
            <w:tc>
              <w:tcPr>
                <w:tcW w:w="643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846B76" w:rsidRDefault="0057496A" w:rsidP="0057496A">
                <w:r w:rsidRPr="002F166F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FC56EE" w:rsidRPr="00846B76" w:rsidTr="00F21761">
        <w:trPr>
          <w:trHeight w:val="1037"/>
        </w:trPr>
        <w:sdt>
          <w:sdtPr>
            <w:rPr>
              <w:rFonts w:ascii="Merriweather" w:hAnsi="Merriweather"/>
              <w:b/>
              <w:sz w:val="24"/>
            </w:rPr>
            <w:id w:val="-201941420"/>
            <w:placeholder>
              <w:docPart w:val="CBD9AB4592F046FD8A082876EAF4A7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FC56EE" w:rsidRPr="00FC56EE" w:rsidRDefault="00FC56EE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4"/>
                  </w:rPr>
                </w:pPr>
                <w:r w:rsidRPr="00FC56EE">
                  <w:rPr>
                    <w:rFonts w:ascii="Merriweather" w:hAnsi="Merriweather"/>
                    <w:b/>
                    <w:sz w:val="24"/>
                    <w:lang w:bidi="hr-HR"/>
                  </w:rPr>
                  <w:t>Datum prijave</w:t>
                </w:r>
              </w:p>
            </w:tc>
          </w:sdtContent>
        </w:sdt>
        <w:sdt>
          <w:sdtPr>
            <w:id w:val="12498736"/>
            <w:placeholder>
              <w:docPart w:val="7DED0DBBD6604749976C5968A9C286D2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43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C56EE" w:rsidRPr="00846B76" w:rsidRDefault="00B019DA" w:rsidP="00311D4F">
                <w:r w:rsidRPr="00E3119E">
                  <w:rPr>
                    <w:rStyle w:val="Tekstrezerviranogmjesta"/>
                  </w:rPr>
                  <w:t>Kliknite ovdje da biste unijeli datum.</w:t>
                </w:r>
              </w:p>
            </w:tc>
          </w:sdtContent>
        </w:sdt>
      </w:tr>
    </w:tbl>
    <w:p w:rsidR="000172E5" w:rsidRPr="0006568A" w:rsidRDefault="000172E5" w:rsidP="00637200"/>
    <w:sectPr w:rsidR="000172E5" w:rsidRPr="0006568A" w:rsidSect="000E703C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2472" w:rsidRDefault="00992472" w:rsidP="000172E5">
      <w:pPr>
        <w:spacing w:after="0" w:line="240" w:lineRule="auto"/>
      </w:pPr>
      <w:r>
        <w:separator/>
      </w:r>
    </w:p>
  </w:endnote>
  <w:endnote w:type="continuationSeparator" w:id="0">
    <w:p w:rsidR="00992472" w:rsidRDefault="0099247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42769C-6571-455F-875E-D8A595BA7184}"/>
    <w:embedBold r:id="rId2" w:fontKey="{9A6454FD-777D-4D60-9A9E-65B65C6790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4748CF9-BDA9-4363-9CE6-2DA87D9282A9}"/>
    <w:embedBold r:id="rId4" w:fontKey="{B83A32A6-0929-4BE5-97E4-0A498722F49A}"/>
    <w:embedItalic r:id="rId5" w:fontKey="{A1660DF7-5C7B-42F7-AA11-3E221F7896B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DAC1680-E939-4F01-B4E6-82F87069B8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2048472-0260-4226-AB4A-270E7A12E616}"/>
  </w:font>
  <w:font w:name="Merriweather Light">
    <w:charset w:val="00"/>
    <w:family w:val="auto"/>
    <w:pitch w:val="variable"/>
    <w:sig w:usb0="20000207" w:usb1="00000002" w:usb2="00000000" w:usb3="00000000" w:csb0="00000197" w:csb1="00000000"/>
    <w:embedRegular r:id="rId8" w:fontKey="{46D077C1-9800-4D30-8E18-D48837DA6CA8}"/>
  </w:font>
  <w:font w:name="Merriweather">
    <w:charset w:val="EE"/>
    <w:family w:val="auto"/>
    <w:pitch w:val="variable"/>
    <w:sig w:usb0="20000207" w:usb1="00000002" w:usb2="00000000" w:usb3="00000000" w:csb0="00000197" w:csb1="00000000"/>
    <w:embedRegular r:id="rId9" w:fontKey="{9AFD1ED2-4BB6-4094-9D45-25147853A4DD}"/>
    <w:embedBold r:id="rId10" w:fontKey="{B92A3C61-9D58-43AA-A075-571E4836D726}"/>
  </w:font>
  <w:font w:name="Merriweather Black">
    <w:altName w:val="Calibri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147"/>
    </w:tblGrid>
    <w:tr w:rsidR="00FC56EE" w:rsidRPr="00311D4F" w:rsidTr="00AB4834">
      <w:trPr>
        <w:trHeight w:val="1221"/>
      </w:trPr>
      <w:tc>
        <w:tcPr>
          <w:tcW w:w="4147" w:type="dxa"/>
          <w:vAlign w:val="center"/>
        </w:tcPr>
        <w:p w:rsidR="00AB4834" w:rsidRPr="004E2F8C" w:rsidRDefault="00AB4834" w:rsidP="00AB4834">
          <w:pPr>
            <w:rPr>
              <w:rFonts w:ascii="Merriweather Black" w:hAnsi="Merriweather Black"/>
              <w:b/>
              <w:color w:val="7F7F7F"/>
              <w:sz w:val="18"/>
              <w:szCs w:val="18"/>
            </w:rPr>
          </w:pPr>
          <w:r>
            <w:rPr>
              <w:rFonts w:ascii="Merriweather Black" w:hAnsi="Merriweather Black"/>
              <w:b/>
              <w:color w:val="7F7F7F"/>
              <w:sz w:val="18"/>
              <w:szCs w:val="18"/>
            </w:rPr>
            <w:t>O</w:t>
          </w:r>
          <w:r w:rsidRPr="004E2F8C">
            <w:rPr>
              <w:rFonts w:ascii="Merriweather Black" w:hAnsi="Merriweather Black"/>
              <w:b/>
              <w:color w:val="7F7F7F"/>
              <w:sz w:val="18"/>
              <w:szCs w:val="18"/>
            </w:rPr>
            <w:t>djel za nastavničke studije u Gospiću</w:t>
          </w:r>
        </w:p>
        <w:p w:rsidR="00AB4834" w:rsidRPr="004E2F8C" w:rsidRDefault="00AB4834" w:rsidP="00AB4834">
          <w:pPr>
            <w:pStyle w:val="Podaci"/>
            <w:spacing w:after="0"/>
            <w:rPr>
              <w:rFonts w:ascii="Merriweather Black" w:hAnsi="Merriweather Black"/>
              <w:b/>
              <w:color w:val="7F7F7F"/>
              <w:sz w:val="18"/>
              <w:szCs w:val="18"/>
            </w:rPr>
          </w:pPr>
          <w:r w:rsidRPr="004E2F8C">
            <w:rPr>
              <w:rFonts w:ascii="Merriweather Black" w:hAnsi="Merriweather Black"/>
              <w:b/>
              <w:color w:val="7F7F7F"/>
              <w:sz w:val="18"/>
              <w:szCs w:val="18"/>
            </w:rPr>
            <w:t>Dr. Ante Starčevića 12, 53000 Gospić</w:t>
          </w:r>
        </w:p>
        <w:p w:rsidR="00FC56EE" w:rsidRPr="00FC56EE" w:rsidRDefault="00AB4834" w:rsidP="00AB4834">
          <w:pPr>
            <w:pStyle w:val="Podaci"/>
            <w:spacing w:after="0"/>
            <w:rPr>
              <w:rFonts w:ascii="Merriweather" w:hAnsi="Merriweather"/>
              <w:color w:val="000000"/>
            </w:rPr>
          </w:pPr>
          <w:r>
            <w:rPr>
              <w:rFonts w:ascii="Merriweather Black" w:hAnsi="Merriweather Black"/>
              <w:b/>
              <w:color w:val="7F7F7F"/>
              <w:sz w:val="18"/>
              <w:szCs w:val="18"/>
            </w:rPr>
            <w:t>053 665 357</w:t>
          </w:r>
        </w:p>
      </w:tc>
    </w:tr>
  </w:tbl>
  <w:p w:rsidR="006145D8" w:rsidRDefault="006145D8" w:rsidP="0063720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2472" w:rsidRDefault="00992472" w:rsidP="000172E5">
      <w:pPr>
        <w:spacing w:after="0" w:line="240" w:lineRule="auto"/>
      </w:pPr>
      <w:r>
        <w:separator/>
      </w:r>
    </w:p>
  </w:footnote>
  <w:footnote w:type="continuationSeparator" w:id="0">
    <w:p w:rsidR="00992472" w:rsidRDefault="0099247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4820"/>
      <w:gridCol w:w="4819"/>
    </w:tblGrid>
    <w:tr w:rsidR="00B337A2" w:rsidRPr="00637200" w:rsidTr="00A26A91">
      <w:trPr>
        <w:trHeight w:val="990"/>
      </w:trPr>
      <w:tc>
        <w:tcPr>
          <w:tcW w:w="4820" w:type="dxa"/>
          <w:vAlign w:val="center"/>
        </w:tcPr>
        <w:p w:rsidR="00B337A2" w:rsidRPr="00637200" w:rsidRDefault="00A26A91" w:rsidP="00637200">
          <w:pPr>
            <w:pStyle w:val="Zaglavl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59264" behindDoc="1" locked="0" layoutInCell="1" allowOverlap="1" wp14:anchorId="232C334D" wp14:editId="71B8C3C5">
                <wp:simplePos x="0" y="0"/>
                <wp:positionH relativeFrom="page">
                  <wp:posOffset>254635</wp:posOffset>
                </wp:positionH>
                <wp:positionV relativeFrom="page">
                  <wp:posOffset>-161925</wp:posOffset>
                </wp:positionV>
                <wp:extent cx="3011805" cy="1614805"/>
                <wp:effectExtent l="0" t="0" r="0" b="0"/>
                <wp:wrapTight wrapText="bothSides">
                  <wp:wrapPolygon edited="0">
                    <wp:start x="3962" y="7645"/>
                    <wp:lineTo x="3416" y="10193"/>
                    <wp:lineTo x="2869" y="11976"/>
                    <wp:lineTo x="2869" y="13505"/>
                    <wp:lineTo x="3279" y="15799"/>
                    <wp:lineTo x="3825" y="16563"/>
                    <wp:lineTo x="6694" y="17582"/>
                    <wp:lineTo x="7378" y="17582"/>
                    <wp:lineTo x="17761" y="16308"/>
                    <wp:lineTo x="20493" y="15544"/>
                    <wp:lineTo x="20493" y="9173"/>
                    <wp:lineTo x="19400" y="8919"/>
                    <wp:lineTo x="4782" y="7645"/>
                    <wp:lineTo x="3962" y="7645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798" b="82483"/>
                        <a:stretch/>
                      </pic:blipFill>
                      <pic:spPr bwMode="auto">
                        <a:xfrm>
                          <a:off x="0" y="0"/>
                          <a:ext cx="3011805" cy="1614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819" w:type="dxa"/>
          <w:vAlign w:val="center"/>
        </w:tcPr>
        <w:p w:rsidR="0023335C" w:rsidRDefault="0023335C" w:rsidP="0023335C">
          <w:pPr>
            <w:pStyle w:val="Zaglavlje"/>
            <w:rPr>
              <w:rFonts w:ascii="Merriweather" w:hAnsi="Merriweather"/>
              <w:sz w:val="24"/>
            </w:rPr>
          </w:pPr>
        </w:p>
        <w:p w:rsidR="00B337A2" w:rsidRPr="0023335C" w:rsidRDefault="0023335C" w:rsidP="0023335C">
          <w:pPr>
            <w:pStyle w:val="Zaglavlje"/>
            <w:rPr>
              <w:rFonts w:ascii="Merriweather" w:hAnsi="Merriweather"/>
            </w:rPr>
          </w:pPr>
          <w:r w:rsidRPr="0023335C">
            <w:rPr>
              <w:rFonts w:ascii="Merriweather" w:hAnsi="Merriweather"/>
              <w:color w:val="0070C0"/>
              <w:sz w:val="24"/>
            </w:rPr>
            <w:t>Odjel za nastavničke studije u Gospiću</w:t>
          </w:r>
        </w:p>
      </w:tc>
    </w:tr>
  </w:tbl>
  <w:p w:rsidR="000172E5" w:rsidRPr="00311D4F" w:rsidRDefault="000172E5" w:rsidP="00311D4F">
    <w:pPr>
      <w:pStyle w:val="Bezprored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Grafikeoznak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Grafikeoznak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Brojev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rojevi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ranipopi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dVIkroOZTG/sY+oNgpmmbpA+j0jECPdUTe5DgGJIkGAOB3Sjv/utF6l0Z7jq3g1QKRCybVmXaVDSLt0y8N3kGw==" w:salt="iOUstI+p13cnJ5aI7M0aE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A91"/>
    <w:rsid w:val="000172E5"/>
    <w:rsid w:val="00052382"/>
    <w:rsid w:val="0006568A"/>
    <w:rsid w:val="00076F0F"/>
    <w:rsid w:val="00084253"/>
    <w:rsid w:val="000D1F49"/>
    <w:rsid w:val="000E703C"/>
    <w:rsid w:val="00103A1C"/>
    <w:rsid w:val="001712AF"/>
    <w:rsid w:val="001727CA"/>
    <w:rsid w:val="0017348F"/>
    <w:rsid w:val="001800AB"/>
    <w:rsid w:val="0023335C"/>
    <w:rsid w:val="002C56E6"/>
    <w:rsid w:val="00311D4F"/>
    <w:rsid w:val="0034390E"/>
    <w:rsid w:val="00344849"/>
    <w:rsid w:val="00361E11"/>
    <w:rsid w:val="003769BA"/>
    <w:rsid w:val="003D161E"/>
    <w:rsid w:val="003F0847"/>
    <w:rsid w:val="0040090B"/>
    <w:rsid w:val="00434364"/>
    <w:rsid w:val="0046302A"/>
    <w:rsid w:val="00473BC7"/>
    <w:rsid w:val="00487D2D"/>
    <w:rsid w:val="004D5D62"/>
    <w:rsid w:val="00502E9C"/>
    <w:rsid w:val="005112D0"/>
    <w:rsid w:val="0057496A"/>
    <w:rsid w:val="00577E06"/>
    <w:rsid w:val="00583334"/>
    <w:rsid w:val="005A3BF7"/>
    <w:rsid w:val="005E24CF"/>
    <w:rsid w:val="005F2035"/>
    <w:rsid w:val="005F7990"/>
    <w:rsid w:val="006145D8"/>
    <w:rsid w:val="00637200"/>
    <w:rsid w:val="0063739C"/>
    <w:rsid w:val="007147D7"/>
    <w:rsid w:val="0072341B"/>
    <w:rsid w:val="00770F25"/>
    <w:rsid w:val="007A35A8"/>
    <w:rsid w:val="007B0A85"/>
    <w:rsid w:val="007C6A52"/>
    <w:rsid w:val="007D3AE8"/>
    <w:rsid w:val="007E575E"/>
    <w:rsid w:val="0082043E"/>
    <w:rsid w:val="00846B76"/>
    <w:rsid w:val="008508CF"/>
    <w:rsid w:val="0086797B"/>
    <w:rsid w:val="00876643"/>
    <w:rsid w:val="008E203A"/>
    <w:rsid w:val="00905696"/>
    <w:rsid w:val="0091229C"/>
    <w:rsid w:val="0094097F"/>
    <w:rsid w:val="00940E73"/>
    <w:rsid w:val="0098597D"/>
    <w:rsid w:val="00992472"/>
    <w:rsid w:val="009F619A"/>
    <w:rsid w:val="009F6DDE"/>
    <w:rsid w:val="00A26A91"/>
    <w:rsid w:val="00A370A8"/>
    <w:rsid w:val="00A96F11"/>
    <w:rsid w:val="00AB4834"/>
    <w:rsid w:val="00B019DA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9231F"/>
    <w:rsid w:val="00DB3FAD"/>
    <w:rsid w:val="00DC71EC"/>
    <w:rsid w:val="00E61C09"/>
    <w:rsid w:val="00EB3B58"/>
    <w:rsid w:val="00EC7359"/>
    <w:rsid w:val="00EE3054"/>
    <w:rsid w:val="00F00606"/>
    <w:rsid w:val="00F01256"/>
    <w:rsid w:val="00F13A1E"/>
    <w:rsid w:val="00F21761"/>
    <w:rsid w:val="00F83461"/>
    <w:rsid w:val="00FC56E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hr-H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ormal"/>
    <w:link w:val="Naslov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ormal"/>
    <w:link w:val="Naslov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ormal"/>
    <w:next w:val="Normal"/>
    <w:link w:val="Naslov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ormal"/>
    <w:link w:val="Naslov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1"/>
    <w:rsid w:val="006145D8"/>
    <w:rPr>
      <w:rFonts w:asciiTheme="majorHAnsi" w:hAnsiTheme="majorHAnsi"/>
      <w:b/>
    </w:rPr>
  </w:style>
  <w:style w:type="character" w:customStyle="1" w:styleId="Znak1">
    <w:name w:val="Znak #1"/>
    <w:basedOn w:val="Zadanifontodlomka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iranipopis">
    <w:name w:val="Numerirani popis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Zadanavrijednost">
    <w:name w:val="Zadana vrijednos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Char">
    <w:name w:val="Naslov 2 Char"/>
    <w:basedOn w:val="Zadanifontodlom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Obinouvueno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Naslov3Char">
    <w:name w:val="Naslov 3 Char"/>
    <w:basedOn w:val="Zadanifontodlom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fusnote">
    <w:name w:val="footnote text"/>
    <w:basedOn w:val="Normal"/>
    <w:link w:val="Tekstfusnote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6145D8"/>
    <w:rPr>
      <w:sz w:val="18"/>
      <w:szCs w:val="20"/>
    </w:rPr>
  </w:style>
  <w:style w:type="paragraph" w:styleId="Grafikeoznak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a">
    <w:name w:val="annotation text"/>
    <w:basedOn w:val="Normal"/>
    <w:link w:val="TekstkomentaraChar"/>
    <w:uiPriority w:val="99"/>
    <w:semiHidden/>
    <w:rsid w:val="000D1F49"/>
    <w:rPr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D4532"/>
    <w:rPr>
      <w:szCs w:val="24"/>
    </w:rPr>
  </w:style>
  <w:style w:type="paragraph" w:styleId="Zaglavlje">
    <w:name w:val="header"/>
    <w:basedOn w:val="Normal"/>
    <w:link w:val="Zaglavlj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odnoje">
    <w:name w:val="footer"/>
    <w:basedOn w:val="Normal"/>
    <w:link w:val="Podnoj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637200"/>
    <w:rPr>
      <w:sz w:val="18"/>
      <w:szCs w:val="24"/>
    </w:rPr>
  </w:style>
  <w:style w:type="character" w:styleId="Referencafusnote">
    <w:name w:val="footnote reference"/>
    <w:basedOn w:val="Zadanifontodlomka"/>
    <w:uiPriority w:val="99"/>
    <w:semiHidden/>
    <w:rsid w:val="000D1F49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rsid w:val="000D1F49"/>
    <w:rPr>
      <w:sz w:val="18"/>
      <w:szCs w:val="18"/>
    </w:rPr>
  </w:style>
  <w:style w:type="paragraph" w:styleId="Brojevi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eza">
    <w:name w:val="Hyperlink"/>
    <w:basedOn w:val="Zadanifontodlomka"/>
    <w:uiPriority w:val="99"/>
    <w:semiHidden/>
    <w:rsid w:val="000D1F49"/>
    <w:rPr>
      <w:color w:val="BF678E" w:themeColor="hyperlink"/>
      <w:u w:val="singl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D1F4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proreda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ormal"/>
    <w:next w:val="Normal"/>
    <w:link w:val="Nasl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rafikeoznak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icasaslikama">
    <w:name w:val="Tablica sa slikama"/>
    <w:basedOn w:val="Obinatablica"/>
    <w:uiPriority w:val="99"/>
    <w:rsid w:val="000D1F49"/>
    <w:tblPr/>
    <w:trPr>
      <w:cantSplit/>
    </w:trPr>
  </w:style>
  <w:style w:type="character" w:customStyle="1" w:styleId="Naslov4Char">
    <w:name w:val="Naslov 4 Char"/>
    <w:basedOn w:val="Zadanifontodlom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Char">
    <w:name w:val="Naslov 5 Char"/>
    <w:basedOn w:val="Naslov2Char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draj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draj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icaslika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Brojevi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ijeenaHiperveza">
    <w:name w:val="FollowedHyperlink"/>
    <w:basedOn w:val="Zadanifontodlomka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Zadanifontodlomka"/>
    <w:uiPriority w:val="33"/>
    <w:semiHidden/>
    <w:rsid w:val="000D1F49"/>
    <w:rPr>
      <w:b/>
      <w:bCs/>
      <w:i/>
      <w:iCs/>
      <w:spacing w:val="5"/>
    </w:rPr>
  </w:style>
  <w:style w:type="paragraph" w:styleId="TOCNaslov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onaredbe">
    <w:name w:val="macro"/>
    <w:link w:val="Tekstmakronaredbe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6145D8"/>
    <w:rPr>
      <w:rFonts w:ascii="Consolas" w:hAnsi="Consolas"/>
      <w:sz w:val="20"/>
      <w:szCs w:val="20"/>
    </w:rPr>
  </w:style>
  <w:style w:type="table" w:styleId="Reetkatablice">
    <w:name w:val="Table Grid"/>
    <w:basedOn w:val="Obinatablic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6145D8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Podaci">
    <w:name w:val="Podaci"/>
    <w:basedOn w:val="Normal"/>
    <w:link w:val="PodaciChar"/>
    <w:qFormat/>
    <w:rsid w:val="00FC56EE"/>
    <w:pPr>
      <w:spacing w:before="0" w:after="260" w:line="240" w:lineRule="auto"/>
    </w:pPr>
    <w:rPr>
      <w:rFonts w:ascii="Merriweather Light" w:hAnsi="Merriweather Light"/>
      <w:sz w:val="20"/>
      <w:szCs w:val="20"/>
    </w:rPr>
  </w:style>
  <w:style w:type="character" w:customStyle="1" w:styleId="PodaciChar">
    <w:name w:val="Podaci Char"/>
    <w:basedOn w:val="Zadanifontodlomka"/>
    <w:link w:val="Podaci"/>
    <w:rsid w:val="00FC56EE"/>
    <w:rPr>
      <w:rFonts w:ascii="Merriweather Light" w:hAnsi="Merriweather Ligh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01\AppData\Roaming\Microsoft\Templates\Obrazac%20za%20&#269;lanstv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5C74DA7B0F242BE9382A2E6C7F28E0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CDA47EB-5A82-45B5-89B7-4425F4A35FA2}"/>
      </w:docPartPr>
      <w:docPartBody>
        <w:p w:rsidR="00262115" w:rsidRDefault="00B96009" w:rsidP="00B96009">
          <w:pPr>
            <w:pStyle w:val="45C74DA7B0F242BE9382A2E6C7F28E0C2"/>
          </w:pPr>
          <w:r w:rsidRPr="00A26A91">
            <w:rPr>
              <w:rStyle w:val="Naslov1Char"/>
              <w:rFonts w:ascii="Merriweather" w:hAnsi="Merriweather"/>
              <w:b/>
              <w:sz w:val="24"/>
              <w:lang w:bidi="hr-HR"/>
            </w:rPr>
            <w:t>PRIJAVA OBRANE DIPLOMSKOG RADA</w:t>
          </w:r>
        </w:p>
      </w:docPartBody>
    </w:docPart>
    <w:docPart>
      <w:docPartPr>
        <w:name w:val="98AF07CD494044D5839BFDA3FE4955E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2D87194-D4E6-43B4-8531-E3C9E8C0BA55}"/>
      </w:docPartPr>
      <w:docPartBody>
        <w:p w:rsidR="00262115" w:rsidRDefault="00B96009" w:rsidP="00B96009">
          <w:pPr>
            <w:pStyle w:val="98AF07CD494044D5839BFDA3FE4955E0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Ime i prezime</w:t>
          </w:r>
        </w:p>
      </w:docPartBody>
    </w:docPart>
    <w:docPart>
      <w:docPartPr>
        <w:name w:val="98C833C5520D4EC88673D7A6A7300A8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B490C11-D5E6-4C9A-89F3-DA95EBF5BE48}"/>
      </w:docPartPr>
      <w:docPartBody>
        <w:p w:rsidR="00262115" w:rsidRDefault="00B96009" w:rsidP="00B96009">
          <w:pPr>
            <w:pStyle w:val="98C833C5520D4EC88673D7A6A7300A81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JMBAG</w:t>
          </w:r>
        </w:p>
      </w:docPartBody>
    </w:docPart>
    <w:docPart>
      <w:docPartPr>
        <w:name w:val="A0771433E99E451982D5BDCA5E89221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A09FC65-73CC-43A2-AC25-3EBEE4179E5C}"/>
      </w:docPartPr>
      <w:docPartBody>
        <w:p w:rsidR="00262115" w:rsidRDefault="00B96009" w:rsidP="00B96009">
          <w:pPr>
            <w:pStyle w:val="A0771433E99E451982D5BDCA5E892218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Mobitel</w:t>
          </w:r>
        </w:p>
      </w:docPartBody>
    </w:docPart>
    <w:docPart>
      <w:docPartPr>
        <w:name w:val="36AA3EE43227485FB9E8977F3C178ED6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98E9DAB-4120-4296-A259-C350DF90ECEA}"/>
      </w:docPartPr>
      <w:docPartBody>
        <w:p w:rsidR="00262115" w:rsidRDefault="00B96009" w:rsidP="00B96009">
          <w:pPr>
            <w:pStyle w:val="36AA3EE43227485FB9E8977F3C178ED6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Adresa e-pošte</w:t>
          </w:r>
        </w:p>
      </w:docPartBody>
    </w:docPart>
    <w:docPart>
      <w:docPartPr>
        <w:name w:val="E5CA341E77404F6BBC893C6258B02B7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F0EF2E7-3E55-4618-862C-2AF787F77AF3}"/>
      </w:docPartPr>
      <w:docPartBody>
        <w:p w:rsidR="00262115" w:rsidRDefault="00B96009" w:rsidP="00B96009">
          <w:pPr>
            <w:pStyle w:val="E5CA341E77404F6BBC893C6258B02B7A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Adresa</w:t>
          </w:r>
        </w:p>
      </w:docPartBody>
    </w:docPart>
    <w:docPart>
      <w:docPartPr>
        <w:name w:val="7BBC98036B1B44F88916CCF06E0DD4F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D977D74-5125-474E-9BE2-345CBC433923}"/>
      </w:docPartPr>
      <w:docPartBody>
        <w:p w:rsidR="00262115" w:rsidRDefault="00B96009" w:rsidP="00B96009">
          <w:pPr>
            <w:pStyle w:val="7BBC98036B1B44F88916CCF06E0DD4F92"/>
          </w:pPr>
          <w:r w:rsidRPr="00FC56EE">
            <w:rPr>
              <w:rFonts w:ascii="Merriweather" w:hAnsi="Merriweather"/>
              <w:b/>
              <w:sz w:val="24"/>
              <w:lang w:bidi="hr-HR"/>
            </w:rPr>
            <w:t>Naslov odobrene teme diplomskog rada</w:t>
          </w:r>
        </w:p>
      </w:docPartBody>
    </w:docPart>
    <w:docPart>
      <w:docPartPr>
        <w:name w:val="3E4343374E29433EBD4C9231D4889F7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3CA7956-2007-4EB9-B0F6-6D47A00CF30C}"/>
      </w:docPartPr>
      <w:docPartBody>
        <w:p w:rsidR="00262115" w:rsidRDefault="00B96009" w:rsidP="00B96009">
          <w:pPr>
            <w:pStyle w:val="3E4343374E29433EBD4C9231D4889F7B2"/>
          </w:pPr>
          <w:r w:rsidRPr="00FC56EE">
            <w:rPr>
              <w:rFonts w:ascii="Merriweather" w:hAnsi="Merriweather"/>
              <w:b/>
              <w:sz w:val="24"/>
              <w:lang w:bidi="hr-HR"/>
            </w:rPr>
            <w:t>Naslov odobrene teme diplomskog rada na engleskom jeziku</w:t>
          </w:r>
        </w:p>
      </w:docPartBody>
    </w:docPart>
    <w:docPart>
      <w:docPartPr>
        <w:name w:val="7D27237945DB41C09D96F0C845D8DFB6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9D5911A-87D4-4676-8E7E-B08EC87D3D55}"/>
      </w:docPartPr>
      <w:docPartBody>
        <w:p w:rsidR="00262115" w:rsidRDefault="00B96009" w:rsidP="00B96009">
          <w:pPr>
            <w:pStyle w:val="7D27237945DB41C09D96F0C845D8DFB6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Mentor</w:t>
          </w:r>
        </w:p>
      </w:docPartBody>
    </w:docPart>
    <w:docPart>
      <w:docPartPr>
        <w:name w:val="DECA3FCDEFBF4C36BEB3B63F7920B07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6F30F95-78EB-45F9-997C-1653FB889958}"/>
      </w:docPartPr>
      <w:docPartBody>
        <w:p w:rsidR="00262115" w:rsidRDefault="00B96009" w:rsidP="00B96009">
          <w:pPr>
            <w:pStyle w:val="DECA3FCDEFBF4C36BEB3B63F7920B070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 xml:space="preserve">Komentor </w:t>
          </w:r>
          <w:r w:rsidRPr="00A26A91">
            <w:rPr>
              <w:rFonts w:ascii="Merriweather" w:hAnsi="Merriweather"/>
              <w:sz w:val="18"/>
              <w:szCs w:val="24"/>
              <w:lang w:bidi="hr-HR"/>
            </w:rPr>
            <w:t>(ako student ima komentora)</w:t>
          </w:r>
        </w:p>
      </w:docPartBody>
    </w:docPart>
    <w:docPart>
      <w:docPartPr>
        <w:name w:val="CBD9AB4592F046FD8A082876EAF4A74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30A126F-A4D7-4B22-9B57-A5D304176F38}"/>
      </w:docPartPr>
      <w:docPartBody>
        <w:p w:rsidR="00262115" w:rsidRDefault="00B96009" w:rsidP="00B96009">
          <w:pPr>
            <w:pStyle w:val="CBD9AB4592F046FD8A082876EAF4A7412"/>
          </w:pPr>
          <w:r w:rsidRPr="00FC56EE">
            <w:rPr>
              <w:rFonts w:ascii="Merriweather" w:hAnsi="Merriweather"/>
              <w:b/>
              <w:sz w:val="24"/>
              <w:lang w:bidi="hr-HR"/>
            </w:rPr>
            <w:t>Datum prijave</w:t>
          </w:r>
        </w:p>
      </w:docPartBody>
    </w:docPart>
    <w:docPart>
      <w:docPartPr>
        <w:name w:val="5C8600037BC64F4AB256F0F97F5213F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56F516E-6DE7-4BED-B66F-52EA3B37561B}"/>
      </w:docPartPr>
      <w:docPartBody>
        <w:p w:rsidR="00262115" w:rsidRDefault="00B96009" w:rsidP="00B96009">
          <w:pPr>
            <w:pStyle w:val="5C8600037BC64F4AB256F0F97F5213F01"/>
          </w:pPr>
          <w:r w:rsidRPr="0057496A">
            <w:rPr>
              <w:rStyle w:val="Tekstrezerviranogmjesta"/>
              <w:rFonts w:ascii="Times New Roman" w:hAnsi="Times New Roman" w:cs="Times New Roman"/>
            </w:rPr>
            <w:t>Kliknite ovdje da biste unijeli tekst.</w:t>
          </w:r>
        </w:p>
      </w:docPartBody>
    </w:docPart>
    <w:docPart>
      <w:docPartPr>
        <w:name w:val="42DEE476132A42DFA870442C7C7D3A36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F435993-74DE-4ED9-BE23-72F0438B1138}"/>
      </w:docPartPr>
      <w:docPartBody>
        <w:p w:rsidR="00262115" w:rsidRDefault="00B96009" w:rsidP="00B96009">
          <w:pPr>
            <w:pStyle w:val="42DEE476132A42DFA870442C7C7D3A361"/>
          </w:pPr>
          <w:r w:rsidRPr="0057496A">
            <w:rPr>
              <w:rStyle w:val="Tekstrezerviranogmjesta"/>
              <w:rFonts w:ascii="Times New Roman" w:hAnsi="Times New Roman" w:cs="Times New Roman"/>
            </w:rPr>
            <w:t>Kliknite ovdje da biste unijeli tekst.</w:t>
          </w:r>
        </w:p>
      </w:docPartBody>
    </w:docPart>
    <w:docPart>
      <w:docPartPr>
        <w:name w:val="5E12696915FE48C6846DCBCB34A71E0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D8E9794-7141-4E3F-A3EC-764F7514F946}"/>
      </w:docPartPr>
      <w:docPartBody>
        <w:p w:rsidR="00262115" w:rsidRDefault="00B96009" w:rsidP="00B96009">
          <w:pPr>
            <w:pStyle w:val="5E12696915FE48C6846DCBCB34A71E00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6C08DEACACB14B4C89F58B50564F999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E20DE40-3E5C-47F7-8F44-AB1AFA53CD48}"/>
      </w:docPartPr>
      <w:docPartBody>
        <w:p w:rsidR="00262115" w:rsidRDefault="00B96009" w:rsidP="00B96009">
          <w:pPr>
            <w:pStyle w:val="6C08DEACACB14B4C89F58B50564F9991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CEFB789A317B43EE847773BD719DB08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9429A06-B669-437A-BCD3-D96D94132FF9}"/>
      </w:docPartPr>
      <w:docPartBody>
        <w:p w:rsidR="00262115" w:rsidRDefault="00B96009" w:rsidP="00B96009">
          <w:pPr>
            <w:pStyle w:val="CEFB789A317B43EE847773BD719DB08F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3681B29BFD4E486E834B0460DC749A6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C057B43-43B4-4062-BA9F-7F0EECCA343C}"/>
      </w:docPartPr>
      <w:docPartBody>
        <w:p w:rsidR="00262115" w:rsidRDefault="0048360F" w:rsidP="0048360F">
          <w:pPr>
            <w:pStyle w:val="3681B29BFD4E486E834B0460DC749A60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AC7AD25B81B948769C80AB6A6C93120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9720A372-94A9-42F5-B714-175EF391C59C}"/>
      </w:docPartPr>
      <w:docPartBody>
        <w:p w:rsidR="00262115" w:rsidRDefault="00B96009" w:rsidP="00B96009">
          <w:pPr>
            <w:pStyle w:val="AC7AD25B81B948769C80AB6A6C93120B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A05961507F9B4266AB690B345572575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C60AA43-80F1-4CAB-837D-9EC852E56FFC}"/>
      </w:docPartPr>
      <w:docPartBody>
        <w:p w:rsidR="00262115" w:rsidRDefault="00B96009" w:rsidP="00B96009">
          <w:pPr>
            <w:pStyle w:val="A05961507F9B4266AB690B345572575D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7DED0DBBD6604749976C5968A9C286D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14AA876-F2CF-42C8-9546-2337051F62CA}"/>
      </w:docPartPr>
      <w:docPartBody>
        <w:p w:rsidR="00262115" w:rsidRDefault="00B96009" w:rsidP="00B96009">
          <w:pPr>
            <w:pStyle w:val="7DED0DBBD6604749976C5968A9C286D21"/>
          </w:pPr>
          <w:r w:rsidRPr="00E3119E">
            <w:rPr>
              <w:rStyle w:val="Tekstrezerviranogmjesta"/>
            </w:rPr>
            <w:t>Kliknite ovdje da biste unijeli datum.</w:t>
          </w:r>
        </w:p>
      </w:docPartBody>
    </w:docPart>
    <w:docPart>
      <w:docPartPr>
        <w:name w:val="9329A8AF7CCF4E97AF8462ABF2B7680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D049FC6-3C92-4E23-80C8-A032EEC5AAA7}"/>
      </w:docPartPr>
      <w:docPartBody>
        <w:p w:rsidR="00B43E2E" w:rsidRDefault="00B96009" w:rsidP="00B96009">
          <w:pPr>
            <w:pStyle w:val="9329A8AF7CCF4E97AF8462ABF2B76804"/>
          </w:pPr>
          <w:r w:rsidRPr="00F13A1E">
            <w:rPr>
              <w:rStyle w:val="Tekstrezerviranogmjesta"/>
            </w:rPr>
            <w:t>Odaberite stavku.</w:t>
          </w:r>
        </w:p>
      </w:docPartBody>
    </w:docPart>
    <w:docPart>
      <w:docPartPr>
        <w:name w:val="1BE1A5249A1A455C86098E95E4ED98E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C8520BB-3469-44C5-A53A-CC363BA720ED}"/>
      </w:docPartPr>
      <w:docPartBody>
        <w:p w:rsidR="00B43E2E" w:rsidRDefault="00B96009" w:rsidP="00B96009">
          <w:pPr>
            <w:pStyle w:val="1BE1A5249A1A455C86098E95E4ED98E8"/>
          </w:pPr>
          <w:r w:rsidRPr="002F166F">
            <w:rPr>
              <w:rStyle w:val="Tekstrezerviranogmjesta"/>
            </w:rPr>
            <w:t>Kliknite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rriweather Light">
    <w:charset w:val="00"/>
    <w:family w:val="auto"/>
    <w:pitch w:val="variable"/>
    <w:sig w:usb0="20000207" w:usb1="00000002" w:usb2="00000000" w:usb3="00000000" w:csb0="00000197" w:csb1="00000000"/>
  </w:font>
  <w:font w:name="Merriweather">
    <w:charset w:val="EE"/>
    <w:family w:val="auto"/>
    <w:pitch w:val="variable"/>
    <w:sig w:usb0="20000207" w:usb1="00000002" w:usb2="00000000" w:usb3="00000000" w:csb0="00000197" w:csb1="00000000"/>
  </w:font>
  <w:font w:name="Merriweather Black">
    <w:altName w:val="Calibri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60F"/>
    <w:rsid w:val="0005192C"/>
    <w:rsid w:val="00224013"/>
    <w:rsid w:val="00262115"/>
    <w:rsid w:val="00417393"/>
    <w:rsid w:val="0048360F"/>
    <w:rsid w:val="00935F77"/>
    <w:rsid w:val="00A40AB5"/>
    <w:rsid w:val="00B43E2E"/>
    <w:rsid w:val="00B96009"/>
    <w:rsid w:val="00BD087C"/>
    <w:rsid w:val="00EF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1"/>
    <w:qFormat/>
    <w:rsid w:val="00B9600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1"/>
    <w:rsid w:val="00B96009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45C74DA7B0F242BE9382A2E6C7F28E0C">
    <w:name w:val="45C74DA7B0F242BE9382A2E6C7F28E0C"/>
  </w:style>
  <w:style w:type="paragraph" w:customStyle="1" w:styleId="98AF07CD494044D5839BFDA3FE4955E0">
    <w:name w:val="98AF07CD494044D5839BFDA3FE4955E0"/>
  </w:style>
  <w:style w:type="paragraph" w:customStyle="1" w:styleId="98C833C5520D4EC88673D7A6A7300A81">
    <w:name w:val="98C833C5520D4EC88673D7A6A7300A81"/>
  </w:style>
  <w:style w:type="paragraph" w:customStyle="1" w:styleId="A0771433E99E451982D5BDCA5E892218">
    <w:name w:val="A0771433E99E451982D5BDCA5E892218"/>
  </w:style>
  <w:style w:type="paragraph" w:customStyle="1" w:styleId="36AA3EE43227485FB9E8977F3C178ED6">
    <w:name w:val="36AA3EE43227485FB9E8977F3C178ED6"/>
  </w:style>
  <w:style w:type="paragraph" w:customStyle="1" w:styleId="E5CA341E77404F6BBC893C6258B02B7A">
    <w:name w:val="E5CA341E77404F6BBC893C6258B02B7A"/>
  </w:style>
  <w:style w:type="paragraph" w:customStyle="1" w:styleId="593E6BFA97844F4D9222AD629E0FACF5">
    <w:name w:val="593E6BFA97844F4D9222AD629E0FACF5"/>
  </w:style>
  <w:style w:type="paragraph" w:customStyle="1" w:styleId="7BBC98036B1B44F88916CCF06E0DD4F9">
    <w:name w:val="7BBC98036B1B44F88916CCF06E0DD4F9"/>
  </w:style>
  <w:style w:type="paragraph" w:customStyle="1" w:styleId="3E4343374E29433EBD4C9231D4889F7B">
    <w:name w:val="3E4343374E29433EBD4C9231D4889F7B"/>
  </w:style>
  <w:style w:type="paragraph" w:customStyle="1" w:styleId="1D23E348CBE54A87BB43713FFBED61EF">
    <w:name w:val="1D23E348CBE54A87BB43713FFBED61EF"/>
  </w:style>
  <w:style w:type="paragraph" w:customStyle="1" w:styleId="4915443EF36E4107B5D37BB6C686319D">
    <w:name w:val="4915443EF36E4107B5D37BB6C686319D"/>
  </w:style>
  <w:style w:type="paragraph" w:customStyle="1" w:styleId="02D8FCDC286240ABA2368AC101772464">
    <w:name w:val="02D8FCDC286240ABA2368AC101772464"/>
  </w:style>
  <w:style w:type="paragraph" w:customStyle="1" w:styleId="DF8475B17EF24FABBB0E1588B0EC0C48">
    <w:name w:val="DF8475B17EF24FABBB0E1588B0EC0C48"/>
  </w:style>
  <w:style w:type="paragraph" w:customStyle="1" w:styleId="7D27237945DB41C09D96F0C845D8DFB6">
    <w:name w:val="7D27237945DB41C09D96F0C845D8DFB6"/>
    <w:rsid w:val="0048360F"/>
  </w:style>
  <w:style w:type="paragraph" w:customStyle="1" w:styleId="DECA3FCDEFBF4C36BEB3B63F7920B070">
    <w:name w:val="DECA3FCDEFBF4C36BEB3B63F7920B070"/>
    <w:rsid w:val="0048360F"/>
  </w:style>
  <w:style w:type="paragraph" w:customStyle="1" w:styleId="CBD9AB4592F046FD8A082876EAF4A741">
    <w:name w:val="CBD9AB4592F046FD8A082876EAF4A741"/>
    <w:rsid w:val="0048360F"/>
  </w:style>
  <w:style w:type="paragraph" w:customStyle="1" w:styleId="A817392CE3D44E6F8865AB4E32BF2657">
    <w:name w:val="A817392CE3D44E6F8865AB4E32BF2657"/>
    <w:rsid w:val="0048360F"/>
  </w:style>
  <w:style w:type="character" w:styleId="Tekstrezerviranogmjesta">
    <w:name w:val="Placeholder Text"/>
    <w:basedOn w:val="Zadanifontodlomka"/>
    <w:uiPriority w:val="99"/>
    <w:semiHidden/>
    <w:rsid w:val="00B96009"/>
    <w:rPr>
      <w:color w:val="808080"/>
    </w:rPr>
  </w:style>
  <w:style w:type="paragraph" w:customStyle="1" w:styleId="45C74DA7B0F242BE9382A2E6C7F28E0C1">
    <w:name w:val="45C74DA7B0F242BE9382A2E6C7F28E0C1"/>
    <w:rsid w:val="0048360F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8AF07CD494044D5839BFDA3FE4955E01">
    <w:name w:val="98AF07CD494044D5839BFDA3FE4955E0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C8600037BC64F4AB256F0F97F5213F0">
    <w:name w:val="5C8600037BC64F4AB256F0F97F5213F0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8C833C5520D4EC88673D7A6A7300A811">
    <w:name w:val="98C833C5520D4EC88673D7A6A7300A81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2DEE476132A42DFA870442C7C7D3A36">
    <w:name w:val="42DEE476132A42DFA870442C7C7D3A36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771433E99E451982D5BDCA5E8922181">
    <w:name w:val="A0771433E99E451982D5BDCA5E892218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E12696915FE48C6846DCBCB34A71E00">
    <w:name w:val="5E12696915FE48C6846DCBCB34A71E00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6AA3EE43227485FB9E8977F3C178ED61">
    <w:name w:val="36AA3EE43227485FB9E8977F3C178ED61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C08DEACACB14B4C89F58B50564F9991">
    <w:name w:val="6C08DEACACB14B4C89F58B50564F9991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CA341E77404F6BBC893C6258B02B7A1">
    <w:name w:val="E5CA341E77404F6BBC893C6258B02B7A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EFB789A317B43EE847773BD719DB08F">
    <w:name w:val="CEFB789A317B43EE847773BD719DB08F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27237945DB41C09D96F0C845D8DFB61">
    <w:name w:val="7D27237945DB41C09D96F0C845D8DFB6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681B29BFD4E486E834B0460DC749A60">
    <w:name w:val="3681B29BFD4E486E834B0460DC749A60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CA3FCDEFBF4C36BEB3B63F7920B0701">
    <w:name w:val="DECA3FCDEFBF4C36BEB3B63F7920B070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C7AD25B81B948769C80AB6A6C93120B">
    <w:name w:val="AC7AD25B81B948769C80AB6A6C93120B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BC98036B1B44F88916CCF06E0DD4F91">
    <w:name w:val="7BBC98036B1B44F88916CCF06E0DD4F9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05961507F9B4266AB690B345572575D">
    <w:name w:val="A05961507F9B4266AB690B345572575D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E4343374E29433EBD4C9231D4889F7B1">
    <w:name w:val="3E4343374E29433EBD4C9231D4889F7B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8065BFF646246FE9345FE35BB5B34B5">
    <w:name w:val="38065BFF646246FE9345FE35BB5B34B5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BD9AB4592F046FD8A082876EAF4A7411">
    <w:name w:val="CBD9AB4592F046FD8A082876EAF4A741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DED0DBBD6604749976C5968A9C286D2">
    <w:name w:val="7DED0DBBD6604749976C5968A9C286D2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character" w:styleId="Referencafusnote">
    <w:name w:val="footnote reference"/>
    <w:basedOn w:val="Zadanifontodlomka"/>
    <w:uiPriority w:val="99"/>
    <w:semiHidden/>
    <w:rsid w:val="0048360F"/>
    <w:rPr>
      <w:vertAlign w:val="superscript"/>
    </w:rPr>
  </w:style>
  <w:style w:type="paragraph" w:customStyle="1" w:styleId="Podaci">
    <w:name w:val="Podaci"/>
    <w:basedOn w:val="Normal"/>
    <w:link w:val="PodaciChar"/>
    <w:qFormat/>
    <w:rsid w:val="00B96009"/>
    <w:pPr>
      <w:spacing w:after="260" w:line="240" w:lineRule="auto"/>
    </w:pPr>
    <w:rPr>
      <w:rFonts w:ascii="Merriweather Light" w:eastAsiaTheme="minorHAnsi" w:hAnsi="Merriweather Light"/>
      <w:sz w:val="20"/>
      <w:szCs w:val="20"/>
      <w:lang w:eastAsia="en-US"/>
    </w:rPr>
  </w:style>
  <w:style w:type="character" w:customStyle="1" w:styleId="PodaciChar">
    <w:name w:val="Podaci Char"/>
    <w:basedOn w:val="Zadanifontodlomka"/>
    <w:link w:val="Podaci"/>
    <w:rsid w:val="00B96009"/>
    <w:rPr>
      <w:rFonts w:ascii="Merriweather Light" w:eastAsiaTheme="minorHAnsi" w:hAnsi="Merriweather Light"/>
      <w:sz w:val="20"/>
      <w:szCs w:val="20"/>
      <w:lang w:eastAsia="en-US"/>
    </w:rPr>
  </w:style>
  <w:style w:type="paragraph" w:customStyle="1" w:styleId="A817392CE3D44E6F8865AB4E32BF26571">
    <w:name w:val="A817392CE3D44E6F8865AB4E32BF26571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5C74DA7B0F242BE9382A2E6C7F28E0C2">
    <w:name w:val="45C74DA7B0F242BE9382A2E6C7F28E0C2"/>
    <w:rsid w:val="00B9600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8AF07CD494044D5839BFDA3FE4955E02">
    <w:name w:val="98AF07CD494044D5839BFDA3FE4955E0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C8600037BC64F4AB256F0F97F5213F01">
    <w:name w:val="5C8600037BC64F4AB256F0F97F5213F0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8C833C5520D4EC88673D7A6A7300A812">
    <w:name w:val="98C833C5520D4EC88673D7A6A7300A81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2DEE476132A42DFA870442C7C7D3A361">
    <w:name w:val="42DEE476132A42DFA870442C7C7D3A36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771433E99E451982D5BDCA5E8922182">
    <w:name w:val="A0771433E99E451982D5BDCA5E892218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E12696915FE48C6846DCBCB34A71E001">
    <w:name w:val="5E12696915FE48C6846DCBCB34A71E00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6AA3EE43227485FB9E8977F3C178ED62">
    <w:name w:val="36AA3EE43227485FB9E8977F3C178ED62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C08DEACACB14B4C89F58B50564F99911">
    <w:name w:val="6C08DEACACB14B4C89F58B50564F9991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CA341E77404F6BBC893C6258B02B7A2">
    <w:name w:val="E5CA341E77404F6BBC893C6258B02B7A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EFB789A317B43EE847773BD719DB08F1">
    <w:name w:val="CEFB789A317B43EE847773BD719DB08F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27237945DB41C09D96F0C845D8DFB62">
    <w:name w:val="7D27237945DB41C09D96F0C845D8DFB6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9329A8AF7CCF4E97AF8462ABF2B76804">
    <w:name w:val="9329A8AF7CCF4E97AF8462ABF2B76804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CA3FCDEFBF4C36BEB3B63F7920B0702">
    <w:name w:val="DECA3FCDEFBF4C36BEB3B63F7920B070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C7AD25B81B948769C80AB6A6C93120B1">
    <w:name w:val="AC7AD25B81B948769C80AB6A6C93120B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BC98036B1B44F88916CCF06E0DD4F92">
    <w:name w:val="7BBC98036B1B44F88916CCF06E0DD4F9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05961507F9B4266AB690B345572575D1">
    <w:name w:val="A05961507F9B4266AB690B345572575D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E4343374E29433EBD4C9231D4889F7B2">
    <w:name w:val="3E4343374E29433EBD4C9231D4889F7B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1BE1A5249A1A455C86098E95E4ED98E8">
    <w:name w:val="1BE1A5249A1A455C86098E95E4ED98E8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BD9AB4592F046FD8A082876EAF4A7412">
    <w:name w:val="CBD9AB4592F046FD8A082876EAF4A741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DED0DBBD6604749976C5968A9C286D21">
    <w:name w:val="7DED0DBBD6604749976C5968A9C286D2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styleId="Tekstmakronaredbe">
    <w:name w:val="macro"/>
    <w:link w:val="TekstmakronaredbeChar"/>
    <w:uiPriority w:val="99"/>
    <w:semiHidden/>
    <w:rsid w:val="00B9600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eastAsiaTheme="minorHAnsi" w:hAnsi="Consolas"/>
      <w:sz w:val="20"/>
      <w:szCs w:val="20"/>
      <w:lang w:eastAsia="en-US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B96009"/>
    <w:rPr>
      <w:rFonts w:ascii="Consolas" w:eastAsiaTheme="minorHAnsi" w:hAnsi="Consolas"/>
      <w:sz w:val="20"/>
      <w:szCs w:val="20"/>
      <w:lang w:eastAsia="en-US"/>
    </w:rPr>
  </w:style>
  <w:style w:type="paragraph" w:customStyle="1" w:styleId="A817392CE3D44E6F8865AB4E32BF26572">
    <w:name w:val="A817392CE3D44E6F8865AB4E32BF26572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01B3F3-2F10-46D4-8AD1-D34A48A02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Obrazac za članstvo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2023-09-13T08:38:00Z</dcterms:created>
  <dcterms:modified xsi:type="dcterms:W3CDTF">2025-07-01T07:37:00Z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